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334" w:rsidRDefault="00FC4334" w:rsidP="00FC4334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-899796</wp:posOffset>
            </wp:positionH>
            <wp:positionV relativeFrom="paragraph">
              <wp:posOffset>-37095</wp:posOffset>
            </wp:positionV>
            <wp:extent cx="7617600" cy="10774800"/>
            <wp:effectExtent l="0" t="0" r="2540" b="762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 hátté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334" w:rsidRPr="00B54E1B" w:rsidRDefault="00FC4334" w:rsidP="00FC4334">
      <w:pPr>
        <w:jc w:val="center"/>
        <w:rPr>
          <w:rFonts w:ascii="Xirod" w:hAnsi="Xirod"/>
          <w:b/>
          <w:bCs/>
          <w:sz w:val="40"/>
          <w:szCs w:val="40"/>
        </w:rPr>
      </w:pPr>
      <w:r w:rsidRPr="00B54E1B">
        <w:rPr>
          <w:rFonts w:ascii="Xirod" w:hAnsi="Xirod"/>
          <w:b/>
          <w:bCs/>
          <w:sz w:val="40"/>
          <w:szCs w:val="40"/>
        </w:rPr>
        <w:t>VERSENYKIÍRÁS</w:t>
      </w:r>
    </w:p>
    <w:p w:rsidR="00FC4334" w:rsidRDefault="00FC4334" w:rsidP="00FC4334">
      <w:pPr>
        <w:rPr>
          <w:b/>
          <w:bCs/>
        </w:rPr>
      </w:pPr>
    </w:p>
    <w:p w:rsidR="00FC4334" w:rsidRPr="004E391F" w:rsidRDefault="00FC4334" w:rsidP="00A27D8F">
      <w:pPr>
        <w:spacing w:after="0"/>
        <w:jc w:val="center"/>
        <w:rPr>
          <w:rFonts w:ascii="Arial" w:hAnsi="Arial" w:cs="Arial"/>
          <w:b/>
          <w:bCs/>
          <w:sz w:val="56"/>
          <w:szCs w:val="28"/>
        </w:rPr>
      </w:pPr>
      <w:r w:rsidRPr="004E391F">
        <w:rPr>
          <w:rFonts w:ascii="Arial" w:hAnsi="Arial" w:cs="Arial"/>
          <w:b/>
          <w:bCs/>
          <w:sz w:val="56"/>
          <w:szCs w:val="28"/>
        </w:rPr>
        <w:t xml:space="preserve">Debrecen </w:t>
      </w:r>
      <w:r w:rsidR="00E80F14" w:rsidRPr="004E391F">
        <w:rPr>
          <w:rFonts w:ascii="Arial" w:hAnsi="Arial" w:cs="Arial"/>
          <w:b/>
          <w:bCs/>
          <w:sz w:val="56"/>
          <w:szCs w:val="28"/>
        </w:rPr>
        <w:t>K</w:t>
      </w:r>
      <w:r w:rsidRPr="004E391F">
        <w:rPr>
          <w:rFonts w:ascii="Arial" w:hAnsi="Arial" w:cs="Arial"/>
          <w:b/>
          <w:bCs/>
          <w:sz w:val="56"/>
          <w:szCs w:val="28"/>
        </w:rPr>
        <w:t>upa 2017</w:t>
      </w:r>
    </w:p>
    <w:p w:rsidR="00E80F14" w:rsidRDefault="004D293F" w:rsidP="00A27D8F">
      <w:pPr>
        <w:spacing w:after="0"/>
        <w:jc w:val="center"/>
        <w:rPr>
          <w:rFonts w:ascii="Arial" w:hAnsi="Arial" w:cs="Arial"/>
          <w:b/>
          <w:bCs/>
          <w:sz w:val="32"/>
          <w:szCs w:val="28"/>
        </w:rPr>
      </w:pPr>
      <w:r w:rsidRPr="004D293F">
        <w:rPr>
          <w:rFonts w:ascii="Arial" w:hAnsi="Arial" w:cs="Arial"/>
          <w:b/>
          <w:bCs/>
          <w:sz w:val="32"/>
          <w:szCs w:val="28"/>
        </w:rPr>
        <w:t>MKKSZ Utánpótlás Bajnokság</w:t>
      </w:r>
      <w:r w:rsidR="00E80F14">
        <w:rPr>
          <w:rFonts w:ascii="Arial" w:hAnsi="Arial" w:cs="Arial"/>
          <w:b/>
          <w:bCs/>
          <w:sz w:val="32"/>
          <w:szCs w:val="28"/>
        </w:rPr>
        <w:t xml:space="preserve"> (</w:t>
      </w:r>
      <w:r w:rsidRPr="004D293F">
        <w:rPr>
          <w:rFonts w:ascii="Arial" w:hAnsi="Arial" w:cs="Arial"/>
          <w:b/>
          <w:bCs/>
          <w:sz w:val="32"/>
          <w:szCs w:val="28"/>
        </w:rPr>
        <w:t>U10-U12-U14-U16-U18</w:t>
      </w:r>
      <w:r w:rsidR="00E80F14">
        <w:rPr>
          <w:rFonts w:ascii="Arial" w:hAnsi="Arial" w:cs="Arial"/>
          <w:b/>
          <w:bCs/>
          <w:sz w:val="32"/>
          <w:szCs w:val="28"/>
        </w:rPr>
        <w:t>)</w:t>
      </w:r>
      <w:r w:rsidR="00A27D8F">
        <w:rPr>
          <w:rFonts w:ascii="Arial" w:hAnsi="Arial" w:cs="Arial"/>
          <w:b/>
          <w:bCs/>
          <w:sz w:val="32"/>
          <w:szCs w:val="28"/>
        </w:rPr>
        <w:t>,</w:t>
      </w:r>
      <w:r w:rsidRPr="004D293F">
        <w:rPr>
          <w:rFonts w:ascii="Arial" w:hAnsi="Arial" w:cs="Arial"/>
          <w:b/>
          <w:bCs/>
          <w:sz w:val="32"/>
          <w:szCs w:val="28"/>
        </w:rPr>
        <w:t xml:space="preserve"> </w:t>
      </w:r>
    </w:p>
    <w:p w:rsidR="00A27D8F" w:rsidRDefault="004D293F" w:rsidP="00A27D8F">
      <w:pPr>
        <w:spacing w:after="0"/>
        <w:jc w:val="center"/>
        <w:rPr>
          <w:rFonts w:ascii="Arial" w:hAnsi="Arial" w:cs="Arial"/>
          <w:b/>
          <w:bCs/>
          <w:sz w:val="32"/>
          <w:szCs w:val="28"/>
        </w:rPr>
      </w:pPr>
      <w:r w:rsidRPr="004D293F">
        <w:rPr>
          <w:rFonts w:ascii="Arial" w:hAnsi="Arial" w:cs="Arial"/>
          <w:b/>
          <w:bCs/>
          <w:sz w:val="32"/>
          <w:szCs w:val="28"/>
        </w:rPr>
        <w:t xml:space="preserve">felnőtt </w:t>
      </w:r>
      <w:r w:rsidR="00A27D8F">
        <w:rPr>
          <w:rFonts w:ascii="Arial" w:hAnsi="Arial" w:cs="Arial"/>
          <w:b/>
          <w:bCs/>
          <w:sz w:val="32"/>
          <w:szCs w:val="28"/>
        </w:rPr>
        <w:t xml:space="preserve">"A" kategóriás Kyokushin kata és </w:t>
      </w:r>
    </w:p>
    <w:p w:rsidR="00FC4334" w:rsidRPr="004D293F" w:rsidRDefault="00A27D8F" w:rsidP="00A27D8F">
      <w:pPr>
        <w:spacing w:after="0"/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"</w:t>
      </w:r>
      <w:r w:rsidRPr="004D293F">
        <w:rPr>
          <w:rFonts w:ascii="Arial" w:hAnsi="Arial" w:cs="Arial"/>
          <w:b/>
          <w:bCs/>
          <w:sz w:val="32"/>
          <w:szCs w:val="28"/>
        </w:rPr>
        <w:t>B</w:t>
      </w:r>
      <w:r>
        <w:rPr>
          <w:rFonts w:ascii="Arial" w:hAnsi="Arial" w:cs="Arial"/>
          <w:b/>
          <w:bCs/>
          <w:sz w:val="32"/>
          <w:szCs w:val="28"/>
        </w:rPr>
        <w:t>"</w:t>
      </w:r>
      <w:r w:rsidRPr="004D293F">
        <w:rPr>
          <w:rFonts w:ascii="Arial" w:hAnsi="Arial" w:cs="Arial"/>
          <w:b/>
          <w:bCs/>
          <w:sz w:val="32"/>
          <w:szCs w:val="28"/>
        </w:rPr>
        <w:t xml:space="preserve"> és</w:t>
      </w:r>
      <w:r>
        <w:rPr>
          <w:rFonts w:ascii="Arial" w:hAnsi="Arial" w:cs="Arial"/>
          <w:b/>
          <w:bCs/>
          <w:sz w:val="32"/>
          <w:szCs w:val="28"/>
        </w:rPr>
        <w:t xml:space="preserve"> </w:t>
      </w:r>
      <w:r w:rsidR="004D293F">
        <w:rPr>
          <w:rFonts w:ascii="Arial" w:hAnsi="Arial" w:cs="Arial"/>
          <w:b/>
          <w:bCs/>
          <w:sz w:val="32"/>
          <w:szCs w:val="28"/>
        </w:rPr>
        <w:t>"</w:t>
      </w:r>
      <w:r w:rsidR="004D293F" w:rsidRPr="004D293F">
        <w:rPr>
          <w:rFonts w:ascii="Arial" w:hAnsi="Arial" w:cs="Arial"/>
          <w:b/>
          <w:bCs/>
          <w:sz w:val="32"/>
          <w:szCs w:val="28"/>
        </w:rPr>
        <w:t>C</w:t>
      </w:r>
      <w:r w:rsidR="004D293F">
        <w:rPr>
          <w:rFonts w:ascii="Arial" w:hAnsi="Arial" w:cs="Arial"/>
          <w:b/>
          <w:bCs/>
          <w:sz w:val="32"/>
          <w:szCs w:val="28"/>
        </w:rPr>
        <w:t>"</w:t>
      </w:r>
      <w:r w:rsidR="004D293F" w:rsidRPr="004D293F">
        <w:rPr>
          <w:rFonts w:ascii="Arial" w:hAnsi="Arial" w:cs="Arial"/>
          <w:b/>
          <w:bCs/>
          <w:sz w:val="32"/>
          <w:szCs w:val="28"/>
        </w:rPr>
        <w:t xml:space="preserve"> kategóriás </w:t>
      </w:r>
      <w:r w:rsidR="00FC4334" w:rsidRPr="004D293F">
        <w:rPr>
          <w:rFonts w:ascii="Arial" w:hAnsi="Arial" w:cs="Arial"/>
          <w:b/>
          <w:bCs/>
          <w:sz w:val="32"/>
          <w:szCs w:val="28"/>
        </w:rPr>
        <w:t xml:space="preserve">Kyokushin </w:t>
      </w:r>
      <w:r>
        <w:rPr>
          <w:rFonts w:ascii="Arial" w:hAnsi="Arial" w:cs="Arial"/>
          <w:b/>
          <w:bCs/>
          <w:sz w:val="32"/>
          <w:szCs w:val="28"/>
        </w:rPr>
        <w:t xml:space="preserve">kumite </w:t>
      </w:r>
      <w:r w:rsidR="00FC4334" w:rsidRPr="004D293F">
        <w:rPr>
          <w:rFonts w:ascii="Arial" w:hAnsi="Arial" w:cs="Arial"/>
          <w:b/>
          <w:bCs/>
          <w:sz w:val="32"/>
          <w:szCs w:val="28"/>
        </w:rPr>
        <w:t>verseny</w:t>
      </w:r>
    </w:p>
    <w:p w:rsidR="00FC4334" w:rsidRPr="00B54E1B" w:rsidRDefault="00FC4334" w:rsidP="00FC4334">
      <w:pPr>
        <w:spacing w:before="120" w:after="120"/>
        <w:jc w:val="both"/>
        <w:rPr>
          <w:b/>
          <w:bCs/>
          <w:sz w:val="24"/>
        </w:rPr>
      </w:pPr>
      <w:r w:rsidRPr="00B54E1B">
        <w:rPr>
          <w:b/>
          <w:bCs/>
          <w:sz w:val="24"/>
        </w:rPr>
        <w:t> A VERSENY CÉLJA:</w:t>
      </w:r>
      <w:r w:rsidRPr="00B54E1B">
        <w:rPr>
          <w:sz w:val="24"/>
        </w:rPr>
        <w:t xml:space="preserve"> </w:t>
      </w:r>
    </w:p>
    <w:p w:rsidR="00FC4334" w:rsidRPr="00B54E1B" w:rsidRDefault="00E80F1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>
        <w:rPr>
          <w:sz w:val="24"/>
        </w:rPr>
        <w:t xml:space="preserve">MKKSZ </w:t>
      </w:r>
      <w:r w:rsidR="00FC4334" w:rsidRPr="00B54E1B">
        <w:rPr>
          <w:sz w:val="24"/>
        </w:rPr>
        <w:t>bajnoki címek eldöntése</w:t>
      </w:r>
      <w:r w:rsidR="004D293F">
        <w:rPr>
          <w:sz w:val="24"/>
        </w:rPr>
        <w:t xml:space="preserve"> az utánpótlás korosztályokban</w:t>
      </w:r>
      <w:r w:rsidR="00FC4334" w:rsidRPr="00B54E1B">
        <w:rPr>
          <w:sz w:val="24"/>
        </w:rPr>
        <w:t>,</w:t>
      </w:r>
    </w:p>
    <w:p w:rsidR="00FC4334" w:rsidRPr="00B54E1B" w:rsidRDefault="00FC433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 w:rsidRPr="00B54E1B">
        <w:rPr>
          <w:sz w:val="24"/>
        </w:rPr>
        <w:t>a Kyokushin karate népszerűsítése,</w:t>
      </w:r>
    </w:p>
    <w:p w:rsidR="00FC4334" w:rsidRPr="00B54E1B" w:rsidRDefault="00FC433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 w:rsidRPr="00B54E1B">
        <w:rPr>
          <w:sz w:val="24"/>
        </w:rPr>
        <w:t>a sportágon belüli barátság elmélyítése,</w:t>
      </w:r>
    </w:p>
    <w:p w:rsidR="00FC4334" w:rsidRPr="00B54E1B" w:rsidRDefault="00FC433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 w:rsidRPr="00B54E1B">
        <w:rPr>
          <w:sz w:val="24"/>
        </w:rPr>
        <w:t>az utánpótlás nevelés és kiválasztás lehetőségeinek bővítése</w:t>
      </w:r>
    </w:p>
    <w:p w:rsidR="00FC4334" w:rsidRDefault="00FC433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 w:rsidRPr="00B54E1B">
        <w:rPr>
          <w:sz w:val="24"/>
        </w:rPr>
        <w:t>minősítési pontok szerzése</w:t>
      </w:r>
    </w:p>
    <w:p w:rsidR="00E80F14" w:rsidRPr="00B54E1B" w:rsidRDefault="00E80F14" w:rsidP="00FC4334">
      <w:pPr>
        <w:numPr>
          <w:ilvl w:val="0"/>
          <w:numId w:val="1"/>
        </w:numPr>
        <w:spacing w:after="0" w:line="240" w:lineRule="auto"/>
        <w:ind w:left="851" w:hanging="425"/>
        <w:jc w:val="both"/>
        <w:rPr>
          <w:sz w:val="24"/>
        </w:rPr>
      </w:pPr>
      <w:r>
        <w:rPr>
          <w:sz w:val="24"/>
        </w:rPr>
        <w:t xml:space="preserve">felkészítés a felnőtt korosztály részére az "A" kategóriás </w:t>
      </w:r>
      <w:r w:rsidR="007F2E12">
        <w:rPr>
          <w:sz w:val="24"/>
        </w:rPr>
        <w:t xml:space="preserve">kumite </w:t>
      </w:r>
      <w:r>
        <w:rPr>
          <w:sz w:val="24"/>
        </w:rPr>
        <w:t>versenyeken való részvételre</w:t>
      </w:r>
    </w:p>
    <w:p w:rsidR="00FC4334" w:rsidRPr="00B54E1B" w:rsidRDefault="00FC4334" w:rsidP="00FC4334">
      <w:pPr>
        <w:spacing w:before="240" w:after="120"/>
        <w:jc w:val="both"/>
        <w:rPr>
          <w:b/>
          <w:bCs/>
          <w:sz w:val="24"/>
        </w:rPr>
      </w:pPr>
      <w:r w:rsidRPr="00B54E1B">
        <w:rPr>
          <w:b/>
          <w:bCs/>
          <w:sz w:val="24"/>
        </w:rPr>
        <w:t xml:space="preserve">A VERSENYEK IDEJE ÉS HELYE: </w:t>
      </w:r>
    </w:p>
    <w:p w:rsidR="00FC4334" w:rsidRPr="00B54E1B" w:rsidRDefault="00FC4334" w:rsidP="00FC4334">
      <w:pPr>
        <w:spacing w:before="240" w:after="120"/>
        <w:rPr>
          <w:b/>
          <w:bCs/>
        </w:rPr>
      </w:pPr>
      <w:r w:rsidRPr="00B54E1B">
        <w:rPr>
          <w:b/>
          <w:bCs/>
          <w:sz w:val="24"/>
        </w:rPr>
        <w:t>2017. november 18. (szombat), 4032</w:t>
      </w:r>
      <w:r w:rsidR="004D293F">
        <w:rPr>
          <w:b/>
          <w:bCs/>
          <w:sz w:val="24"/>
        </w:rPr>
        <w:t>.</w:t>
      </w:r>
      <w:r w:rsidRPr="00B54E1B">
        <w:rPr>
          <w:b/>
          <w:bCs/>
          <w:sz w:val="24"/>
        </w:rPr>
        <w:t xml:space="preserve"> Debrecen Oláh Gábor utca 5. Sportcsarnok </w:t>
      </w:r>
    </w:p>
    <w:p w:rsidR="00FC4334" w:rsidRPr="00B54E1B" w:rsidRDefault="00FC4334" w:rsidP="00FC4334">
      <w:pPr>
        <w:spacing w:before="240" w:after="120"/>
        <w:jc w:val="both"/>
        <w:rPr>
          <w:b/>
          <w:bCs/>
          <w:sz w:val="24"/>
        </w:rPr>
      </w:pPr>
      <w:r w:rsidRPr="00B54E1B">
        <w:rPr>
          <w:b/>
          <w:bCs/>
          <w:sz w:val="24"/>
        </w:rPr>
        <w:t>NEVEZÉSI HATÁRIDŐ:</w:t>
      </w:r>
      <w:r w:rsidRPr="00B54E1B">
        <w:rPr>
          <w:b/>
          <w:bCs/>
          <w:sz w:val="24"/>
        </w:rPr>
        <w:tab/>
        <w:t>2017. november 1</w:t>
      </w:r>
      <w:r w:rsidR="004D293F">
        <w:rPr>
          <w:b/>
          <w:bCs/>
          <w:sz w:val="24"/>
        </w:rPr>
        <w:t>2</w:t>
      </w:r>
      <w:r w:rsidRPr="00B54E1B">
        <w:rPr>
          <w:b/>
          <w:bCs/>
          <w:sz w:val="24"/>
        </w:rPr>
        <w:t>. (</w:t>
      </w:r>
      <w:r w:rsidR="004D293F">
        <w:rPr>
          <w:b/>
          <w:bCs/>
          <w:sz w:val="24"/>
        </w:rPr>
        <w:t>vasárnap</w:t>
      </w:r>
      <w:r w:rsidRPr="00B54E1B">
        <w:rPr>
          <w:b/>
          <w:bCs/>
          <w:sz w:val="24"/>
        </w:rPr>
        <w:t xml:space="preserve">) </w:t>
      </w:r>
    </w:p>
    <w:p w:rsidR="00FC4334" w:rsidRPr="00B54E1B" w:rsidRDefault="00FC4334" w:rsidP="00FC4334">
      <w:pPr>
        <w:spacing w:before="240" w:after="120"/>
        <w:jc w:val="both"/>
        <w:rPr>
          <w:bCs/>
          <w:sz w:val="24"/>
        </w:rPr>
      </w:pPr>
      <w:r w:rsidRPr="00B54E1B">
        <w:rPr>
          <w:b/>
          <w:bCs/>
          <w:sz w:val="24"/>
        </w:rPr>
        <w:t>A VERSENY FŐBÍRÁJA</w:t>
      </w:r>
      <w:r w:rsidRPr="00B54E1B">
        <w:rPr>
          <w:bCs/>
          <w:sz w:val="24"/>
        </w:rPr>
        <w:t xml:space="preserve">: </w:t>
      </w:r>
      <w:r w:rsidR="004D293F">
        <w:rPr>
          <w:bCs/>
          <w:sz w:val="24"/>
        </w:rPr>
        <w:tab/>
      </w:r>
      <w:r w:rsidRPr="00B54E1B">
        <w:rPr>
          <w:bCs/>
          <w:sz w:val="24"/>
        </w:rPr>
        <w:t>Sensei Pápai Zoltán 4. dan</w:t>
      </w:r>
    </w:p>
    <w:p w:rsidR="00FC4334" w:rsidRPr="00B54E1B" w:rsidRDefault="00FC4334" w:rsidP="00FC4334">
      <w:pPr>
        <w:spacing w:before="240" w:after="120"/>
        <w:jc w:val="both"/>
        <w:rPr>
          <w:sz w:val="24"/>
        </w:rPr>
      </w:pPr>
      <w:r w:rsidRPr="00B54E1B">
        <w:rPr>
          <w:b/>
          <w:bCs/>
          <w:sz w:val="24"/>
        </w:rPr>
        <w:t>A VERSENY RENDSZERE:</w:t>
      </w:r>
      <w:r w:rsidRPr="00B54E1B">
        <w:rPr>
          <w:sz w:val="24"/>
        </w:rPr>
        <w:t xml:space="preserve"> </w:t>
      </w:r>
    </w:p>
    <w:p w:rsidR="00695B02" w:rsidRDefault="005B3EB5" w:rsidP="00EB5CAE">
      <w:pPr>
        <w:spacing w:before="240" w:after="120"/>
        <w:ind w:firstLine="708"/>
        <w:jc w:val="both"/>
        <w:rPr>
          <w:sz w:val="24"/>
        </w:rPr>
      </w:pPr>
      <w:r>
        <w:rPr>
          <w:b/>
          <w:bCs/>
        </w:rPr>
        <w:t>Egyéni KYOKUSHIN KATA</w:t>
      </w:r>
    </w:p>
    <w:tbl>
      <w:tblPr>
        <w:tblpPr w:leftFromText="141" w:rightFromText="141" w:bottomFromText="200" w:vertAnchor="text" w:tblpXSpec="center" w:tblpY="1"/>
        <w:tblOverlap w:val="never"/>
        <w:tblW w:w="10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2"/>
        <w:gridCol w:w="1582"/>
        <w:gridCol w:w="1582"/>
        <w:gridCol w:w="1582"/>
        <w:gridCol w:w="1582"/>
        <w:gridCol w:w="28"/>
        <w:gridCol w:w="1554"/>
        <w:gridCol w:w="1582"/>
      </w:tblGrid>
      <w:tr w:rsidR="00A27D8F" w:rsidTr="00A27D8F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Korcsoport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Gyermek 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Gyermek II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Serdülő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Ifjúsági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Junior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Default="00A27D8F" w:rsidP="00D54E0C">
            <w:pPr>
              <w:jc w:val="center"/>
              <w:rPr>
                <w:b/>
              </w:rPr>
            </w:pPr>
            <w:r>
              <w:rPr>
                <w:b/>
              </w:rPr>
              <w:t>FELNŐTT "A"</w:t>
            </w:r>
          </w:p>
        </w:tc>
      </w:tr>
      <w:tr w:rsidR="00A27D8F" w:rsidTr="00A27D8F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Születési év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2007-2008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2005-2006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2003-2004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2001-2002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1999-2000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Default="00A27D8F" w:rsidP="00D54E0C">
            <w:pPr>
              <w:jc w:val="center"/>
              <w:rPr>
                <w:b/>
              </w:rPr>
            </w:pPr>
            <w:r>
              <w:rPr>
                <w:b/>
              </w:rPr>
              <w:t>1998 és előtte</w:t>
            </w:r>
          </w:p>
        </w:tc>
      </w:tr>
      <w:tr w:rsidR="007F2E12" w:rsidTr="00394424">
        <w:tc>
          <w:tcPr>
            <w:tcW w:w="77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E12" w:rsidRDefault="007F2E12" w:rsidP="004D29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Zászlós kieséses</w:t>
            </w:r>
          </w:p>
        </w:tc>
        <w:tc>
          <w:tcPr>
            <w:tcW w:w="3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E12" w:rsidRDefault="007F2E12" w:rsidP="004D293F">
            <w:pPr>
              <w:jc w:val="center"/>
            </w:pPr>
            <w:r>
              <w:t>2-3 körös pontozásos</w:t>
            </w:r>
          </w:p>
        </w:tc>
      </w:tr>
      <w:tr w:rsidR="00A27D8F" w:rsidTr="00A27D8F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Övfokozat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9. kyu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8. kyu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8. kyu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8. kyu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D54E0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7. kyu</w:t>
            </w:r>
            <w:r w:rsidR="007F2E12">
              <w:t>-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Default="00A27D8F" w:rsidP="00D54E0C">
            <w:pPr>
              <w:jc w:val="center"/>
            </w:pPr>
            <w:r>
              <w:t>4. kyu</w:t>
            </w:r>
          </w:p>
        </w:tc>
      </w:tr>
      <w:tr w:rsidR="00A27D8F" w:rsidTr="00A27D8F">
        <w:trPr>
          <w:trHeight w:val="1027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Kötelező kata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(1-2 kör)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Taikyoku sono ichi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Taikyoku sono san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Pinan sono ichi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Pinan sono 2-5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Tsuki no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Geksai dai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Yantsu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Tsuki no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Geksai dai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Yantsu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Saiha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Geksai sho</w:t>
            </w:r>
          </w:p>
        </w:tc>
      </w:tr>
      <w:tr w:rsidR="00A27D8F" w:rsidTr="00A27D8F"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Szabadon választható kata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(elődöntő-döntő)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Taikyoku sono san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Pinan sono ichi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Pinan sono ichi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Pinan sono ni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Pinan sono san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Pinan sono 2-5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Tsuki no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Geksai dai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Yantsu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Tsuki no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Geksai dai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Yantsu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Saiha</w:t>
            </w:r>
          </w:p>
          <w:p w:rsidR="00A27D8F" w:rsidRDefault="00A27D8F" w:rsidP="00A27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Geksai sho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8F" w:rsidRDefault="00A27D8F" w:rsidP="00A27D8F">
            <w:pPr>
              <w:spacing w:after="0" w:line="240" w:lineRule="auto"/>
              <w:jc w:val="center"/>
            </w:pPr>
            <w:r>
              <w:t>Kanku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Seienchin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Garyu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Seipai</w:t>
            </w:r>
          </w:p>
          <w:p w:rsidR="00A27D8F" w:rsidRDefault="00A27D8F" w:rsidP="00A27D8F">
            <w:pPr>
              <w:spacing w:after="0" w:line="240" w:lineRule="auto"/>
              <w:jc w:val="center"/>
            </w:pPr>
            <w:r>
              <w:t>Sushiho</w:t>
            </w:r>
          </w:p>
        </w:tc>
      </w:tr>
    </w:tbl>
    <w:p w:rsidR="00695B02" w:rsidRDefault="00695B02" w:rsidP="00A27D8F">
      <w:pPr>
        <w:spacing w:before="240" w:after="0"/>
        <w:jc w:val="both"/>
        <w:rPr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-45720</wp:posOffset>
            </wp:positionV>
            <wp:extent cx="7696800" cy="10893600"/>
            <wp:effectExtent l="0" t="0" r="0" b="317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 hátté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800" cy="10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5B02" w:rsidRDefault="00695B02" w:rsidP="00FC4334">
      <w:pPr>
        <w:spacing w:before="240" w:after="120"/>
        <w:jc w:val="both"/>
        <w:rPr>
          <w:sz w:val="24"/>
        </w:rPr>
      </w:pPr>
    </w:p>
    <w:p w:rsidR="00695B02" w:rsidRDefault="00695B02" w:rsidP="00FC4334">
      <w:pPr>
        <w:spacing w:before="240" w:after="120"/>
        <w:jc w:val="both"/>
        <w:rPr>
          <w:sz w:val="24"/>
        </w:rPr>
      </w:pPr>
    </w:p>
    <w:p w:rsidR="00695B02" w:rsidRDefault="00695B02" w:rsidP="00FC4334">
      <w:pPr>
        <w:spacing w:before="240" w:after="120"/>
        <w:jc w:val="both"/>
        <w:rPr>
          <w:sz w:val="24"/>
        </w:rPr>
      </w:pPr>
    </w:p>
    <w:p w:rsidR="00695B02" w:rsidRDefault="005B3EB5" w:rsidP="00EB5CAE">
      <w:pPr>
        <w:spacing w:before="240" w:after="120"/>
        <w:ind w:firstLine="708"/>
        <w:jc w:val="both"/>
        <w:rPr>
          <w:sz w:val="24"/>
        </w:rPr>
      </w:pPr>
      <w:r>
        <w:rPr>
          <w:b/>
          <w:bCs/>
        </w:rPr>
        <w:t>Egyéni KYOKUSHIN KUMITE</w:t>
      </w:r>
    </w:p>
    <w:tbl>
      <w:tblPr>
        <w:tblW w:w="93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7"/>
        <w:gridCol w:w="1264"/>
        <w:gridCol w:w="1321"/>
        <w:gridCol w:w="1228"/>
        <w:gridCol w:w="1463"/>
        <w:gridCol w:w="1463"/>
        <w:gridCol w:w="1433"/>
      </w:tblGrid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Gyermek I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Gyermek II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Serdülő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Ifjúsági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Junior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FELNŐTT C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FELNŐTT B</w:t>
            </w:r>
          </w:p>
        </w:tc>
      </w:tr>
      <w:tr w:rsidR="00B54E1B" w:rsidTr="00B54E1B">
        <w:trPr>
          <w:cantSplit/>
          <w:trHeight w:val="330"/>
          <w:jc w:val="center"/>
        </w:trPr>
        <w:tc>
          <w:tcPr>
            <w:tcW w:w="939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Fiúk - Férfiak</w:t>
            </w:r>
          </w:p>
        </w:tc>
      </w:tr>
      <w:tr w:rsidR="00B54E1B" w:rsidTr="00B54E1B">
        <w:trPr>
          <w:cantSplit/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2007-2008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2005-2006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2003-2004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2001-2002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1999-2000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1998 és előtte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1998 és előtte</w:t>
            </w:r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9. kyu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 kyu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- 3. kyu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6. kyu- 2. dan</w:t>
            </w:r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29 kg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35 kg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42 kg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5 kg"/>
              </w:smartTagPr>
              <w:r>
                <w:t>55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36 kg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40 kg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50 kg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5 kg"/>
              </w:smartTagPr>
              <w:r>
                <w:t>75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5 kg"/>
              </w:smartTagPr>
              <w:r>
                <w:t>75 kg</w:t>
              </w:r>
            </w:smartTag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5 kg"/>
              </w:smartTagPr>
              <w:r>
                <w:t>75 kg</w:t>
              </w:r>
            </w:smartTag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+36 kg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45 kg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60 kg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5 kg"/>
              </w:smartTagPr>
              <w:r>
                <w:t>75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+75 kg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85 kg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85 kg</w:t>
            </w:r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55 kg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70 kg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</w:t>
            </w:r>
            <w:smartTag w:uri="urn:schemas-microsoft-com:office:smarttags" w:element="metricconverter">
              <w:smartTagPr>
                <w:attr w:name="ProductID" w:val="75 kg"/>
              </w:smartTagPr>
              <w:r>
                <w:t>75 kg</w:t>
              </w:r>
            </w:smartTag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+85 kg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+85 kg</w:t>
            </w:r>
          </w:p>
        </w:tc>
      </w:tr>
      <w:tr w:rsidR="00B54E1B" w:rsidTr="00B54E1B">
        <w:trPr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+55 kg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+70 kg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4E1B" w:rsidTr="004D293F">
        <w:trPr>
          <w:cantSplit/>
          <w:trHeight w:val="330"/>
          <w:jc w:val="center"/>
        </w:trPr>
        <w:tc>
          <w:tcPr>
            <w:tcW w:w="9399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Lányok - Nők</w:t>
            </w:r>
          </w:p>
        </w:tc>
      </w:tr>
      <w:tr w:rsidR="00B54E1B" w:rsidTr="00B54E1B">
        <w:trPr>
          <w:cantSplit/>
          <w:trHeight w:val="330"/>
          <w:jc w:val="center"/>
        </w:trPr>
        <w:tc>
          <w:tcPr>
            <w:tcW w:w="1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2007-2008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2005-2006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2003-2004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2001-2002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1999-2000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1998 és előtte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1998 és előtte</w:t>
            </w:r>
          </w:p>
        </w:tc>
      </w:tr>
      <w:tr w:rsidR="00B54E1B" w:rsidTr="004D293F">
        <w:trPr>
          <w:trHeight w:val="330"/>
          <w:jc w:val="center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9. kyu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kyu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7. kyu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8. - 3. kyu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6. kyu- 2. dan</w:t>
            </w:r>
          </w:p>
        </w:tc>
      </w:tr>
      <w:tr w:rsidR="00B54E1B" w:rsidTr="004D293F">
        <w:trPr>
          <w:trHeight w:val="330"/>
          <w:jc w:val="center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29 kg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 kg"/>
              </w:smartTagPr>
              <w:r>
                <w:t>35 kg</w:t>
              </w:r>
            </w:smartTag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48 kg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55 kg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5 kg"/>
              </w:smartTagPr>
              <w:r>
                <w:t>55 kg</w:t>
              </w:r>
            </w:smartTag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50 kg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50 kg</w:t>
            </w:r>
          </w:p>
        </w:tc>
      </w:tr>
      <w:tr w:rsidR="00B54E1B" w:rsidTr="004D293F">
        <w:trPr>
          <w:trHeight w:val="330"/>
          <w:jc w:val="center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 kg"/>
              </w:smartTagPr>
              <w:r>
                <w:t>35 kg</w:t>
              </w:r>
            </w:smartTag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5 kg"/>
              </w:smartTagPr>
              <w:r>
                <w:t>45 kg</w:t>
              </w:r>
            </w:smartTag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8 kg"/>
              </w:smartTagPr>
              <w:r>
                <w:t>58 kg</w:t>
              </w:r>
            </w:smartTag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60 kg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55 kg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55 kg</w:t>
            </w:r>
          </w:p>
        </w:tc>
      </w:tr>
      <w:tr w:rsidR="00B54E1B" w:rsidTr="004D293F">
        <w:trPr>
          <w:trHeight w:val="330"/>
          <w:jc w:val="center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</w:t>
            </w:r>
            <w:smartTag w:uri="urn:schemas-microsoft-com:office:smarttags" w:element="metricconverter">
              <w:smartTagPr>
                <w:attr w:name="ProductID" w:val="35 kg"/>
              </w:smartTagPr>
              <w:r>
                <w:t>35 kg</w:t>
              </w:r>
            </w:smartTag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</w:t>
            </w:r>
            <w:smartTag w:uri="urn:schemas-microsoft-com:office:smarttags" w:element="metricconverter">
              <w:smartTagPr>
                <w:attr w:name="ProductID" w:val="45 kg"/>
              </w:smartTagPr>
              <w:r>
                <w:t>45 kg</w:t>
              </w:r>
            </w:smartTag>
          </w:p>
        </w:tc>
        <w:tc>
          <w:tcPr>
            <w:tcW w:w="13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</w:t>
            </w:r>
            <w:smartTag w:uri="urn:schemas-microsoft-com:office:smarttags" w:element="metricconverter">
              <w:smartTagPr>
                <w:attr w:name="ProductID" w:val="58 kg"/>
              </w:smartTagPr>
              <w:r>
                <w:t>58 kg</w:t>
              </w:r>
            </w:smartTag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+60 kg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</w:t>
            </w:r>
            <w:smartTag w:uri="urn:schemas-microsoft-com:office:smarttags" w:element="metricconverter">
              <w:smartTagPr>
                <w:attr w:name="ProductID" w:val="65 kg"/>
              </w:smartTagPr>
              <w:r>
                <w:t>65 kg</w:t>
              </w:r>
            </w:smartTag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60 kg</w:t>
            </w:r>
          </w:p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+60 kg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54E1B" w:rsidRDefault="00B54E1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60 kg</w:t>
            </w:r>
          </w:p>
          <w:p w:rsidR="00B54E1B" w:rsidRDefault="00B54E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+60 kg</w:t>
            </w:r>
          </w:p>
        </w:tc>
      </w:tr>
    </w:tbl>
    <w:p w:rsidR="00B54E1B" w:rsidRDefault="00B54E1B" w:rsidP="00FC4334">
      <w:pPr>
        <w:spacing w:before="240" w:after="120"/>
        <w:jc w:val="both"/>
        <w:rPr>
          <w:sz w:val="24"/>
        </w:rPr>
      </w:pPr>
    </w:p>
    <w:p w:rsidR="005B3EB5" w:rsidRDefault="005B3EB5" w:rsidP="005B3EB5">
      <w:pPr>
        <w:tabs>
          <w:tab w:val="left" w:pos="0"/>
        </w:tabs>
        <w:jc w:val="both"/>
      </w:pPr>
      <w:r>
        <w:t>Nem indulhat felnőtt "B" kategóriában az a versenyző, aki az előző két évben a felnőtt kategóriában 11 minősítési pont felett szerzett, illetve az „A” kategóriában dobogós helyezést ért el.</w:t>
      </w:r>
    </w:p>
    <w:p w:rsidR="005B3EB5" w:rsidRDefault="005B3EB5" w:rsidP="005B3EB5">
      <w:pPr>
        <w:tabs>
          <w:tab w:val="left" w:pos="0"/>
        </w:tabs>
        <w:jc w:val="both"/>
      </w:pPr>
      <w:r>
        <w:t>Nem indulhat felnőtt "C" kategóriában az a versenyző, aki az előző két évben a felnőtt kategóriában 7 minősítési pont felett szerzett, illetve az „A” kategóriában dobogós helyezést ért el, „B” kategóriában döntőbe jutott.</w:t>
      </w:r>
    </w:p>
    <w:p w:rsidR="00FC4334" w:rsidRDefault="005B3EB5" w:rsidP="005B3EB5">
      <w:pPr>
        <w:spacing w:before="240" w:after="120"/>
        <w:jc w:val="both"/>
      </w:pPr>
      <w:r>
        <w:t xml:space="preserve">A főbíró fenntartja a jogot, hogy a jelentkezők létszámának függvényében súlycsoportokat </w:t>
      </w:r>
      <w:r w:rsidR="00983C93">
        <w:t xml:space="preserve">(kategóriákat) </w:t>
      </w:r>
      <w:r>
        <w:t>von össze, szüntet meg, illetve megoszt.</w:t>
      </w:r>
    </w:p>
    <w:p w:rsidR="005B3EB5" w:rsidRDefault="00695B02" w:rsidP="005B3EB5">
      <w:pPr>
        <w:ind w:firstLine="708"/>
        <w:jc w:val="both"/>
        <w:rPr>
          <w:b/>
          <w:bCs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1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-8643620</wp:posOffset>
            </wp:positionV>
            <wp:extent cx="7652385" cy="10821670"/>
            <wp:effectExtent l="19050" t="0" r="571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 hátté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1082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B5" w:rsidRDefault="005B3EB5">
      <w:pPr>
        <w:rPr>
          <w:b/>
          <w:bCs/>
        </w:rPr>
      </w:pPr>
      <w:r>
        <w:rPr>
          <w:b/>
          <w:bCs/>
        </w:rPr>
        <w:br w:type="page"/>
      </w:r>
    </w:p>
    <w:p w:rsidR="005B3EB5" w:rsidRDefault="005B3EB5" w:rsidP="005B3EB5">
      <w:pPr>
        <w:ind w:firstLine="708"/>
        <w:jc w:val="both"/>
        <w:rPr>
          <w:b/>
          <w:bCs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-30480</wp:posOffset>
            </wp:positionV>
            <wp:extent cx="7632000" cy="10894070"/>
            <wp:effectExtent l="0" t="0" r="7620" b="254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 hátté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3EB5" w:rsidRDefault="005B3EB5" w:rsidP="005B3EB5">
      <w:pPr>
        <w:ind w:firstLine="708"/>
        <w:jc w:val="both"/>
        <w:rPr>
          <w:b/>
          <w:bCs/>
        </w:rPr>
      </w:pPr>
    </w:p>
    <w:p w:rsidR="005B3EB5" w:rsidRDefault="005B3EB5" w:rsidP="005B3EB5">
      <w:pPr>
        <w:ind w:firstLine="708"/>
        <w:jc w:val="both"/>
        <w:rPr>
          <w:b/>
          <w:bCs/>
        </w:rPr>
      </w:pPr>
    </w:p>
    <w:p w:rsidR="00FC4334" w:rsidRDefault="00FC4334" w:rsidP="005B3EB5">
      <w:pPr>
        <w:ind w:firstLine="708"/>
        <w:jc w:val="both"/>
      </w:pPr>
      <w:r w:rsidRPr="002F7029">
        <w:rPr>
          <w:b/>
          <w:bCs/>
        </w:rPr>
        <w:t>A VERSENY RÉSZTVEVŐI:</w:t>
      </w:r>
      <w:r>
        <w:rPr>
          <w:b/>
          <w:bCs/>
        </w:rPr>
        <w:tab/>
      </w:r>
      <w:r>
        <w:rPr>
          <w:bCs/>
        </w:rPr>
        <w:t xml:space="preserve">MKSZ által nyilvántartott klubok </w:t>
      </w:r>
    </w:p>
    <w:p w:rsidR="00CB28A0" w:rsidRDefault="00FC4334" w:rsidP="00FC4334">
      <w:pPr>
        <w:tabs>
          <w:tab w:val="left" w:pos="3261"/>
        </w:tabs>
        <w:spacing w:before="120" w:after="120"/>
        <w:ind w:left="3261" w:hanging="3261"/>
        <w:jc w:val="both"/>
      </w:pPr>
      <w:r w:rsidRPr="002F7029">
        <w:rPr>
          <w:b/>
          <w:bCs/>
        </w:rPr>
        <w:t>A VERSENY RENDEZŐJE:</w:t>
      </w:r>
      <w:r>
        <w:rPr>
          <w:b/>
          <w:bCs/>
        </w:rPr>
        <w:tab/>
      </w:r>
      <w:r>
        <w:t>Kyo Hungária Sportegyesület</w:t>
      </w:r>
      <w:r w:rsidR="00CB28A0" w:rsidRPr="00CB28A0">
        <w:t xml:space="preserve"> </w:t>
      </w:r>
    </w:p>
    <w:p w:rsidR="00FC4334" w:rsidRPr="00DB09F8" w:rsidRDefault="00CB28A0" w:rsidP="00FC4334">
      <w:pPr>
        <w:tabs>
          <w:tab w:val="left" w:pos="3261"/>
        </w:tabs>
        <w:spacing w:before="120" w:after="120"/>
        <w:ind w:left="3261" w:hanging="3261"/>
        <w:jc w:val="both"/>
      </w:pPr>
      <w:r>
        <w:tab/>
        <w:t>Tokaji Norbert tel.: 30/239-3215</w:t>
      </w:r>
    </w:p>
    <w:p w:rsidR="00FC4334" w:rsidRDefault="00FC4334" w:rsidP="00FC4334">
      <w:pPr>
        <w:tabs>
          <w:tab w:val="left" w:pos="3261"/>
        </w:tabs>
        <w:spacing w:before="120" w:after="120"/>
        <w:jc w:val="both"/>
      </w:pPr>
      <w:r w:rsidRPr="002F7029">
        <w:rPr>
          <w:b/>
          <w:bCs/>
        </w:rPr>
        <w:t>VERSENYSZÁMOK:</w:t>
      </w:r>
      <w:r>
        <w:tab/>
      </w:r>
      <w:r w:rsidRPr="00DB09F8">
        <w:t>Egyéni KYOKUSHIN KUMITE</w:t>
      </w:r>
    </w:p>
    <w:p w:rsidR="00FC4334" w:rsidRDefault="00FC4334" w:rsidP="00FC4334">
      <w:pPr>
        <w:tabs>
          <w:tab w:val="left" w:pos="3261"/>
        </w:tabs>
        <w:spacing w:before="120" w:after="120"/>
        <w:jc w:val="both"/>
      </w:pPr>
      <w:r>
        <w:tab/>
        <w:t>Egyéni KYOKUSHIN KATA</w:t>
      </w:r>
    </w:p>
    <w:p w:rsidR="00FC4334" w:rsidRPr="00DB09F8" w:rsidRDefault="00FC4334" w:rsidP="00FC4334">
      <w:pPr>
        <w:tabs>
          <w:tab w:val="left" w:pos="3261"/>
        </w:tabs>
        <w:spacing w:before="120" w:after="120"/>
        <w:jc w:val="both"/>
      </w:pPr>
      <w:r>
        <w:tab/>
      </w:r>
    </w:p>
    <w:p w:rsidR="00FC4334" w:rsidRPr="00860A07" w:rsidRDefault="00FC4334" w:rsidP="00FC4334">
      <w:pPr>
        <w:spacing w:before="120" w:after="120"/>
        <w:jc w:val="both"/>
      </w:pPr>
      <w:r w:rsidRPr="00860A07">
        <w:rPr>
          <w:b/>
          <w:bCs/>
        </w:rPr>
        <w:t>KÖTELEZŐ VÉDŐFELSZERELÉSEK, SZABÁLYOK:</w:t>
      </w:r>
      <w:r w:rsidRPr="00860A07">
        <w:t xml:space="preserve"> </w:t>
      </w:r>
    </w:p>
    <w:p w:rsidR="00FC4334" w:rsidRPr="00860A07" w:rsidRDefault="00FC4334" w:rsidP="00FC4334">
      <w:r w:rsidRPr="00860A07">
        <w:t xml:space="preserve">- gyermekek </w:t>
      </w:r>
      <w:r w:rsidR="00A27D8F">
        <w:t xml:space="preserve">és serdülők </w:t>
      </w:r>
      <w:r w:rsidRPr="00860A07">
        <w:t>részére: lábszárvédő, altestvédő,</w:t>
      </w:r>
      <w:r>
        <w:t xml:space="preserve"> testvédő, fejvédő, seikenvédő </w:t>
      </w:r>
      <w:r w:rsidR="004D293F">
        <w:t>(kyokushin pont kumite)</w:t>
      </w:r>
    </w:p>
    <w:p w:rsidR="00FC4334" w:rsidRPr="00860A07" w:rsidRDefault="00A27D8F" w:rsidP="00FC4334">
      <w:r>
        <w:t xml:space="preserve">- serdülők </w:t>
      </w:r>
      <w:r w:rsidR="004D293F">
        <w:t xml:space="preserve">és ifjúsági lányok </w:t>
      </w:r>
      <w:r w:rsidR="00FC4334" w:rsidRPr="00860A07">
        <w:t>részére: lábszárvédő, altestvédő, testvédő, fejvédő</w:t>
      </w:r>
      <w:r w:rsidR="00FC4334">
        <w:t xml:space="preserve">. </w:t>
      </w:r>
      <w:r w:rsidR="004D293F">
        <w:t>(</w:t>
      </w:r>
      <w:r w:rsidR="00FC4334">
        <w:t>A</w:t>
      </w:r>
      <w:r w:rsidR="00FC4334" w:rsidRPr="00860A07">
        <w:t xml:space="preserve">z EKO </w:t>
      </w:r>
      <w:r w:rsidR="004D293F">
        <w:t>ifjúsági korosztályra vonatkozó szabályok</w:t>
      </w:r>
      <w:r w:rsidR="00FC4334" w:rsidRPr="00860A07">
        <w:t>)</w:t>
      </w:r>
    </w:p>
    <w:p w:rsidR="00FC4334" w:rsidRPr="00860A07" w:rsidRDefault="00FC4334" w:rsidP="00FC4334">
      <w:r w:rsidRPr="00860A07">
        <w:t xml:space="preserve">- ifjúsági fiúk részére: lábszárvédő, </w:t>
      </w:r>
      <w:r w:rsidR="004D293F">
        <w:t xml:space="preserve">altestvédő, fejvédő (kyokushin </w:t>
      </w:r>
      <w:r w:rsidR="00CB28A0">
        <w:t>kumite)</w:t>
      </w:r>
    </w:p>
    <w:p w:rsidR="00FC4334" w:rsidRPr="00860A07" w:rsidRDefault="00FC4334" w:rsidP="00FC4334">
      <w:r>
        <w:t xml:space="preserve">- </w:t>
      </w:r>
      <w:r w:rsidRPr="00860A07">
        <w:t>ju</w:t>
      </w:r>
      <w:r>
        <w:t>niorok: lábszárvédő, altestvédő</w:t>
      </w:r>
      <w:r w:rsidRPr="00860A07">
        <w:t>,</w:t>
      </w:r>
      <w:r>
        <w:t xml:space="preserve"> </w:t>
      </w:r>
      <w:r w:rsidRPr="00860A07">
        <w:t>fejvédő</w:t>
      </w:r>
      <w:r w:rsidR="00CB28A0">
        <w:t xml:space="preserve">, </w:t>
      </w:r>
      <w:r w:rsidRPr="00860A07">
        <w:t>lányok részére kosaras mellvédő</w:t>
      </w:r>
    </w:p>
    <w:p w:rsidR="005B3EB5" w:rsidRDefault="00FC4334" w:rsidP="005B3EB5">
      <w:r>
        <w:t>-</w:t>
      </w:r>
      <w:r w:rsidR="005B3EB5" w:rsidRPr="005B3EB5">
        <w:t xml:space="preserve"> </w:t>
      </w:r>
      <w:r w:rsidR="005B3EB5">
        <w:t xml:space="preserve">felnőtt "C": </w:t>
      </w:r>
      <w:r w:rsidR="005B3EB5" w:rsidRPr="005B3EB5">
        <w:t>lábszárvédő, altestvédő</w:t>
      </w:r>
      <w:r w:rsidR="00CB28A0">
        <w:t>,</w:t>
      </w:r>
      <w:r w:rsidR="005B3EB5" w:rsidRPr="005B3EB5">
        <w:t xml:space="preserve"> nők részére kosaras mellvédő, fejvédő</w:t>
      </w:r>
    </w:p>
    <w:p w:rsidR="005B3EB5" w:rsidRPr="00EB5CAE" w:rsidRDefault="00EB5CAE" w:rsidP="005B3EB5">
      <w:r>
        <w:t xml:space="preserve">- </w:t>
      </w:r>
      <w:r w:rsidR="005B3EB5" w:rsidRPr="00EB5CAE">
        <w:t xml:space="preserve">felnőtt "B": </w:t>
      </w:r>
      <w:r w:rsidR="005B3EB5" w:rsidRPr="005B3EB5">
        <w:t>altestvédő</w:t>
      </w:r>
      <w:r w:rsidR="005B3EB5" w:rsidRPr="00EB5CAE">
        <w:t>, lábszárvédő (nők részére kosaras mellvédő)</w:t>
      </w:r>
    </w:p>
    <w:p w:rsidR="00FC4334" w:rsidRDefault="00FC4334" w:rsidP="00FC4334">
      <w:pPr>
        <w:rPr>
          <w:sz w:val="20"/>
          <w:szCs w:val="20"/>
        </w:rPr>
      </w:pPr>
      <w:r w:rsidRPr="00860A07">
        <w:t>A védőfelszerelésekről a résztvevők maguk gondoskodnak</w:t>
      </w:r>
      <w:r>
        <w:rPr>
          <w:sz w:val="20"/>
          <w:szCs w:val="20"/>
        </w:rPr>
        <w:t>.</w:t>
      </w:r>
    </w:p>
    <w:p w:rsidR="00A27D8F" w:rsidRPr="00A27D8F" w:rsidRDefault="00A27D8F" w:rsidP="00FC4334">
      <w:pPr>
        <w:rPr>
          <w:color w:val="000000" w:themeColor="text1"/>
          <w:sz w:val="20"/>
          <w:szCs w:val="20"/>
        </w:rPr>
      </w:pPr>
      <w:r w:rsidRPr="00A27D8F">
        <w:rPr>
          <w:color w:val="000000" w:themeColor="text1"/>
          <w:sz w:val="20"/>
          <w:szCs w:val="20"/>
        </w:rPr>
        <w:t xml:space="preserve">A serdülő korosztály versenyét kétféle szabályrendszerben is megrendezzük, melyek közül választhatnak vagy akár mindegyiken részt vehetnek a serdülő korú versenyzők. A versenyt úgy szervezzük, hogy időben elkülönüljön egymástól a két szabályrendszer küzdelme. A nevezési programban </w:t>
      </w:r>
      <w:r w:rsidR="004E391F">
        <w:rPr>
          <w:color w:val="000000" w:themeColor="text1"/>
          <w:sz w:val="20"/>
          <w:szCs w:val="20"/>
        </w:rPr>
        <w:t>a megjegyzésben kérjük feltüntetni, hogy "PONT" vagy "EKO" vagy "PONT+EKO", utalva ezzel, hogy milyen szabályrendszerben szeretne indulni a versenyző</w:t>
      </w:r>
      <w:r w:rsidRPr="00A27D8F">
        <w:rPr>
          <w:color w:val="000000" w:themeColor="text1"/>
          <w:sz w:val="20"/>
          <w:szCs w:val="20"/>
        </w:rPr>
        <w:t>!</w:t>
      </w:r>
    </w:p>
    <w:p w:rsidR="00FC4334" w:rsidRDefault="00FC4334" w:rsidP="00FC4334">
      <w:pPr>
        <w:ind w:left="360"/>
        <w:rPr>
          <w:sz w:val="20"/>
          <w:szCs w:val="20"/>
        </w:rPr>
      </w:pPr>
    </w:p>
    <w:p w:rsidR="00FC4334" w:rsidRPr="002F7029" w:rsidRDefault="00FC4334" w:rsidP="00FC4334">
      <w:pPr>
        <w:spacing w:before="120" w:after="120"/>
        <w:jc w:val="both"/>
        <w:rPr>
          <w:b/>
          <w:bCs/>
        </w:rPr>
      </w:pPr>
      <w:r w:rsidRPr="002F7029">
        <w:rPr>
          <w:b/>
          <w:bCs/>
        </w:rPr>
        <w:t>INDULÁSI FELTÉTELEK:</w:t>
      </w:r>
    </w:p>
    <w:p w:rsidR="00FC4334" w:rsidRDefault="00FC4334" w:rsidP="00FC4334">
      <w:pPr>
        <w:numPr>
          <w:ilvl w:val="0"/>
          <w:numId w:val="2"/>
        </w:numPr>
        <w:spacing w:after="0" w:line="240" w:lineRule="auto"/>
      </w:pPr>
      <w:r>
        <w:t>2017 évre érvényes szervezeti tagsági igazolvány (BUDO PASS), korcsoportnak megfelelő övfokozati bejegyzéssel</w:t>
      </w:r>
    </w:p>
    <w:p w:rsidR="00FC4334" w:rsidRDefault="00FC4334" w:rsidP="00FC4334">
      <w:pPr>
        <w:numPr>
          <w:ilvl w:val="0"/>
          <w:numId w:val="2"/>
        </w:numPr>
        <w:spacing w:after="0" w:line="240" w:lineRule="auto"/>
      </w:pPr>
      <w:r>
        <w:t>helyszíni orvosi vizsgálaton való megjelenés és alkalmasság</w:t>
      </w:r>
    </w:p>
    <w:p w:rsidR="00FC4334" w:rsidRDefault="00FC4334" w:rsidP="00FC4334">
      <w:pPr>
        <w:numPr>
          <w:ilvl w:val="0"/>
          <w:numId w:val="2"/>
        </w:numPr>
        <w:spacing w:after="0" w:line="240" w:lineRule="auto"/>
      </w:pPr>
      <w:r>
        <w:t>nevezési díj megfizetése</w:t>
      </w:r>
    </w:p>
    <w:p w:rsidR="00FC4334" w:rsidRDefault="00FC4334" w:rsidP="00FC4334">
      <w:pPr>
        <w:numPr>
          <w:ilvl w:val="0"/>
          <w:numId w:val="2"/>
        </w:numPr>
        <w:spacing w:after="0" w:line="240" w:lineRule="auto"/>
      </w:pPr>
      <w:r>
        <w:t>nevezés a nevezési határidőn belül</w:t>
      </w:r>
    </w:p>
    <w:p w:rsidR="00FC4334" w:rsidRDefault="00FC4334" w:rsidP="00FC4334">
      <w:pPr>
        <w:numPr>
          <w:ilvl w:val="0"/>
          <w:numId w:val="2"/>
        </w:numPr>
        <w:spacing w:after="0" w:line="240" w:lineRule="auto"/>
      </w:pPr>
      <w:r>
        <w:t>érvényes VERSENYEZHET sportorvosi bejegyzés</w:t>
      </w:r>
    </w:p>
    <w:p w:rsidR="00CB28A0" w:rsidRDefault="00CB28A0" w:rsidP="00FC4334">
      <w:pPr>
        <w:numPr>
          <w:ilvl w:val="0"/>
          <w:numId w:val="2"/>
        </w:numPr>
        <w:spacing w:after="0" w:line="240" w:lineRule="auto"/>
      </w:pPr>
      <w:r>
        <w:t>6 hónapnál frissebb fej K.O. bejegyzés nem lehet!</w:t>
      </w:r>
    </w:p>
    <w:p w:rsidR="00FC4334" w:rsidRDefault="00FC4334" w:rsidP="00FC4334">
      <w:pPr>
        <w:tabs>
          <w:tab w:val="left" w:pos="3261"/>
        </w:tabs>
        <w:spacing w:before="120" w:after="120"/>
        <w:jc w:val="both"/>
        <w:rPr>
          <w:b/>
          <w:bCs/>
        </w:rPr>
      </w:pPr>
    </w:p>
    <w:p w:rsidR="00FC4334" w:rsidRDefault="00FC4334" w:rsidP="00FC4334">
      <w:pPr>
        <w:tabs>
          <w:tab w:val="left" w:pos="3261"/>
        </w:tabs>
        <w:spacing w:before="120" w:after="120"/>
        <w:jc w:val="both"/>
      </w:pPr>
      <w:r w:rsidRPr="002F7029">
        <w:rPr>
          <w:b/>
          <w:bCs/>
        </w:rPr>
        <w:t>NEVEZÉSI CÍM:</w:t>
      </w:r>
      <w:r>
        <w:rPr>
          <w:b/>
          <w:bCs/>
        </w:rPr>
        <w:tab/>
      </w:r>
      <w:r w:rsidRPr="001A2F56">
        <w:rPr>
          <w:b/>
          <w:bCs/>
        </w:rPr>
        <w:t>karate.main1.hu/index.php</w:t>
      </w:r>
      <w:hyperlink r:id="rId11" w:history="1"/>
    </w:p>
    <w:p w:rsidR="00EB5CAE" w:rsidRDefault="00EB5CAE" w:rsidP="00EB5CAE">
      <w:pPr>
        <w:spacing w:before="120" w:after="120"/>
        <w:jc w:val="both"/>
        <w:rPr>
          <w:bCs/>
        </w:rPr>
      </w:pPr>
      <w:r>
        <w:rPr>
          <w:bCs/>
        </w:rPr>
        <w:t>Kérünk minden felnőtt korosztályba tartozó versenyzőt, hogy a nevezésnél egyértelműen tüntesse fel, hogy "C" vagy "B" kategóriában kíván indulni!</w:t>
      </w: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4E391F" w:rsidRDefault="004E391F" w:rsidP="00FC4334">
      <w:pPr>
        <w:spacing w:before="240"/>
        <w:jc w:val="both"/>
        <w:rPr>
          <w:b/>
          <w:bCs/>
        </w:rPr>
      </w:pPr>
      <w:r>
        <w:rPr>
          <w:b/>
          <w:bCs/>
          <w:noProof/>
          <w:lang w:eastAsia="hu-H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63500</wp:posOffset>
            </wp:positionV>
            <wp:extent cx="7664450" cy="10947400"/>
            <wp:effectExtent l="1905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ír hátté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4E391F" w:rsidRDefault="004E391F" w:rsidP="00FC4334">
      <w:pPr>
        <w:spacing w:before="240"/>
        <w:jc w:val="both"/>
        <w:rPr>
          <w:b/>
          <w:bCs/>
        </w:rPr>
      </w:pPr>
    </w:p>
    <w:p w:rsidR="00FC4334" w:rsidRDefault="00FC4334" w:rsidP="00FC4334">
      <w:pPr>
        <w:spacing w:before="240"/>
        <w:jc w:val="both"/>
        <w:rPr>
          <w:b/>
          <w:bCs/>
        </w:rPr>
      </w:pPr>
      <w:r>
        <w:rPr>
          <w:b/>
          <w:bCs/>
        </w:rPr>
        <w:t>KÖLTSÉGEK:</w:t>
      </w:r>
    </w:p>
    <w:p w:rsidR="00FC4334" w:rsidRDefault="00FC4334" w:rsidP="00FC4334">
      <w:pPr>
        <w:tabs>
          <w:tab w:val="left" w:pos="2552"/>
        </w:tabs>
        <w:ind w:hanging="1"/>
      </w:pPr>
      <w:r w:rsidRPr="00BF263F">
        <w:rPr>
          <w:bCs/>
        </w:rPr>
        <w:t>N</w:t>
      </w:r>
      <w:r>
        <w:rPr>
          <w:bCs/>
        </w:rPr>
        <w:t>evezési díj</w:t>
      </w:r>
      <w:r w:rsidR="004E391F">
        <w:rPr>
          <w:bCs/>
        </w:rPr>
        <w:t xml:space="preserve"> utánpótlás</w:t>
      </w:r>
      <w:r w:rsidRPr="00BF263F">
        <w:rPr>
          <w:bCs/>
        </w:rPr>
        <w:t>:</w:t>
      </w:r>
      <w:r>
        <w:tab/>
        <w:t>2500 Ft /versenyszámonként/</w:t>
      </w:r>
    </w:p>
    <w:p w:rsidR="00FC4334" w:rsidRDefault="00FC4334" w:rsidP="00FC4334">
      <w:pPr>
        <w:tabs>
          <w:tab w:val="left" w:pos="2552"/>
        </w:tabs>
        <w:ind w:hanging="1"/>
      </w:pPr>
      <w:r>
        <w:tab/>
      </w:r>
      <w:r>
        <w:tab/>
        <w:t>3000 Ft /</w:t>
      </w:r>
      <w:r w:rsidR="004E391F">
        <w:t xml:space="preserve"> két versenyszámban történő indulás esetén</w:t>
      </w:r>
      <w:r>
        <w:t xml:space="preserve"> (kata és kumite</w:t>
      </w:r>
      <w:r w:rsidR="004E391F">
        <w:t xml:space="preserve"> </w:t>
      </w:r>
      <w:r w:rsidR="004E391F">
        <w:tab/>
        <w:t>vagy serdülőnél két kumite szabályrendszer</w:t>
      </w:r>
      <w:r>
        <w:t>) /</w:t>
      </w:r>
    </w:p>
    <w:p w:rsidR="004E391F" w:rsidRDefault="004E391F" w:rsidP="00FC4334">
      <w:pPr>
        <w:tabs>
          <w:tab w:val="left" w:pos="2552"/>
        </w:tabs>
        <w:ind w:hanging="1"/>
      </w:pPr>
      <w:r>
        <w:tab/>
      </w:r>
      <w:r>
        <w:tab/>
        <w:t xml:space="preserve">3500 Ft (amennyiben a serdülő versenyző két kumite és mellette kata </w:t>
      </w:r>
      <w:r>
        <w:tab/>
        <w:t xml:space="preserve">versenyszámokban is indul). </w:t>
      </w:r>
    </w:p>
    <w:p w:rsidR="004E391F" w:rsidRDefault="004E391F" w:rsidP="00FC4334">
      <w:pPr>
        <w:tabs>
          <w:tab w:val="left" w:pos="2552"/>
        </w:tabs>
        <w:ind w:hanging="1"/>
      </w:pPr>
      <w:r>
        <w:tab/>
      </w:r>
      <w:r w:rsidRPr="00BF263F">
        <w:rPr>
          <w:bCs/>
        </w:rPr>
        <w:t>N</w:t>
      </w:r>
      <w:r>
        <w:rPr>
          <w:bCs/>
        </w:rPr>
        <w:t>evezési díj felnőtt</w:t>
      </w:r>
      <w:r w:rsidRPr="00BF263F">
        <w:rPr>
          <w:bCs/>
        </w:rPr>
        <w:t>:</w:t>
      </w:r>
      <w:r>
        <w:tab/>
        <w:t>3000 Ft versenyszámonként (+500 Ft, ha kata és kumite együttesen)</w:t>
      </w:r>
    </w:p>
    <w:p w:rsidR="00FC4334" w:rsidRDefault="00FC4334" w:rsidP="00FC4334">
      <w:pPr>
        <w:tabs>
          <w:tab w:val="left" w:pos="2552"/>
        </w:tabs>
        <w:ind w:hanging="1"/>
      </w:pPr>
      <w:r>
        <w:tab/>
        <w:t>A nevezési díj minden benevezett induló után értendő.</w:t>
      </w:r>
    </w:p>
    <w:p w:rsidR="00FC4334" w:rsidRDefault="00FC4334" w:rsidP="00FC4334">
      <w:pPr>
        <w:spacing w:before="240"/>
        <w:jc w:val="both"/>
      </w:pPr>
      <w:r>
        <w:t xml:space="preserve">Belépő díj:1500 Ft </w:t>
      </w:r>
    </w:p>
    <w:p w:rsidR="00FC4334" w:rsidRDefault="00FC4334" w:rsidP="00FC4334">
      <w:pPr>
        <w:spacing w:before="240"/>
        <w:jc w:val="both"/>
      </w:pPr>
      <w:r>
        <w:t>Klubbonként egy edző és egy kísérő belépése ingyenes</w:t>
      </w:r>
      <w:r w:rsidR="00CB28A0">
        <w:t>, 10 versenyzőnként további 1 fő edző belépése ingyenes</w:t>
      </w:r>
      <w:r>
        <w:t>.</w:t>
      </w:r>
    </w:p>
    <w:p w:rsidR="00FC4334" w:rsidRDefault="00FC4334" w:rsidP="00FC4334">
      <w:pPr>
        <w:spacing w:before="240"/>
        <w:jc w:val="both"/>
      </w:pPr>
    </w:p>
    <w:p w:rsidR="00FC4334" w:rsidRDefault="00FC4334" w:rsidP="00FC433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 w:rsidRPr="002476F6">
        <w:rPr>
          <w:b/>
        </w:rPr>
        <w:t>Verseny Programja:</w:t>
      </w:r>
      <w:r>
        <w:rPr>
          <w:b/>
        </w:rPr>
        <w:tab/>
        <w:t>7</w:t>
      </w:r>
      <w:r>
        <w:rPr>
          <w:b/>
          <w:u w:val="single"/>
          <w:vertAlign w:val="superscript"/>
        </w:rPr>
        <w:t>0</w:t>
      </w:r>
      <w:r w:rsidRPr="002476F6">
        <w:rPr>
          <w:b/>
          <w:u w:val="single"/>
          <w:vertAlign w:val="superscript"/>
        </w:rPr>
        <w:t>0</w:t>
      </w:r>
      <w:r>
        <w:rPr>
          <w:b/>
          <w:u w:val="single"/>
          <w:vertAlign w:val="superscript"/>
        </w:rPr>
        <w:t xml:space="preserve"> </w:t>
      </w:r>
      <w:r>
        <w:rPr>
          <w:b/>
        </w:rPr>
        <w:t xml:space="preserve">- </w:t>
      </w:r>
      <w:r w:rsidR="00F75304">
        <w:rPr>
          <w:b/>
        </w:rPr>
        <w:t>9</w:t>
      </w:r>
      <w:r w:rsidR="00F75304">
        <w:rPr>
          <w:b/>
          <w:u w:val="single"/>
          <w:vertAlign w:val="superscript"/>
        </w:rPr>
        <w:t>0</w:t>
      </w:r>
      <w:r w:rsidRPr="002476F6">
        <w:rPr>
          <w:b/>
          <w:u w:val="single"/>
          <w:vertAlign w:val="superscript"/>
        </w:rPr>
        <w:t>0</w:t>
      </w:r>
      <w:r>
        <w:rPr>
          <w:b/>
          <w:u w:val="single"/>
          <w:vertAlign w:val="superscript"/>
        </w:rPr>
        <w:t xml:space="preserve"> </w:t>
      </w:r>
      <w:r w:rsidR="00590060">
        <w:rPr>
          <w:b/>
        </w:rPr>
        <w:t xml:space="preserve">  </w:t>
      </w:r>
      <w:r>
        <w:rPr>
          <w:b/>
        </w:rPr>
        <w:tab/>
        <w:t>Mérlegelés, orvosi vizsgálat</w:t>
      </w:r>
    </w:p>
    <w:p w:rsidR="00F75304" w:rsidRDefault="00FC4334" w:rsidP="00F7530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>
        <w:rPr>
          <w:b/>
        </w:rPr>
        <w:tab/>
      </w:r>
      <w:r w:rsidR="00F75304">
        <w:rPr>
          <w:b/>
        </w:rPr>
        <w:t>9</w:t>
      </w:r>
      <w:r w:rsidR="00F75304">
        <w:rPr>
          <w:b/>
          <w:u w:val="single"/>
          <w:vertAlign w:val="superscript"/>
        </w:rPr>
        <w:t>0</w:t>
      </w:r>
      <w:r w:rsidR="00F75304" w:rsidRPr="002476F6">
        <w:rPr>
          <w:b/>
          <w:u w:val="single"/>
          <w:vertAlign w:val="superscript"/>
        </w:rPr>
        <w:t>0</w:t>
      </w:r>
      <w:r w:rsidR="00F75304">
        <w:rPr>
          <w:b/>
          <w:u w:val="single"/>
          <w:vertAlign w:val="superscript"/>
        </w:rPr>
        <w:t xml:space="preserve"> </w:t>
      </w:r>
      <w:r w:rsidR="00F75304">
        <w:rPr>
          <w:b/>
        </w:rPr>
        <w:t>- 10</w:t>
      </w:r>
      <w:r w:rsidR="00F75304">
        <w:rPr>
          <w:b/>
          <w:u w:val="single"/>
          <w:vertAlign w:val="superscript"/>
        </w:rPr>
        <w:t>0</w:t>
      </w:r>
      <w:r w:rsidR="00F75304" w:rsidRPr="002476F6">
        <w:rPr>
          <w:b/>
          <w:u w:val="single"/>
          <w:vertAlign w:val="superscript"/>
        </w:rPr>
        <w:t>0</w:t>
      </w:r>
      <w:r w:rsidR="00F75304">
        <w:rPr>
          <w:b/>
          <w:u w:val="single"/>
          <w:vertAlign w:val="superscript"/>
        </w:rPr>
        <w:t xml:space="preserve"> </w:t>
      </w:r>
      <w:r w:rsidR="00F75304">
        <w:rPr>
          <w:b/>
        </w:rPr>
        <w:t xml:space="preserve">  </w:t>
      </w:r>
      <w:r w:rsidR="00F75304">
        <w:rPr>
          <w:b/>
        </w:rPr>
        <w:tab/>
        <w:t>Bírói értekezlet, sorsolás</w:t>
      </w:r>
    </w:p>
    <w:p w:rsidR="00FC4334" w:rsidRDefault="00F75304" w:rsidP="00FC433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>
        <w:rPr>
          <w:b/>
        </w:rPr>
        <w:tab/>
      </w:r>
      <w:r w:rsidR="00E80F14">
        <w:rPr>
          <w:b/>
        </w:rPr>
        <w:t>9</w:t>
      </w:r>
      <w:r w:rsidR="00E80F14">
        <w:rPr>
          <w:b/>
          <w:u w:val="single"/>
          <w:vertAlign w:val="superscript"/>
        </w:rPr>
        <w:t>3</w:t>
      </w:r>
      <w:r w:rsidR="00FC4334">
        <w:rPr>
          <w:b/>
          <w:u w:val="single"/>
          <w:vertAlign w:val="superscript"/>
        </w:rPr>
        <w:t>0</w:t>
      </w:r>
      <w:r w:rsidR="00590060">
        <w:rPr>
          <w:b/>
        </w:rPr>
        <w:t xml:space="preserve">  </w:t>
      </w:r>
      <w:r w:rsidR="00FC4334">
        <w:rPr>
          <w:b/>
        </w:rPr>
        <w:tab/>
      </w:r>
      <w:r w:rsidR="00652AB9">
        <w:rPr>
          <w:b/>
        </w:rPr>
        <w:t>Megnyitó</w:t>
      </w:r>
      <w:r w:rsidR="001E0FFA">
        <w:rPr>
          <w:b/>
        </w:rPr>
        <w:t xml:space="preserve">, </w:t>
      </w:r>
    </w:p>
    <w:p w:rsidR="00FC4334" w:rsidRDefault="00FC4334" w:rsidP="00FC433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>
        <w:rPr>
          <w:b/>
        </w:rPr>
        <w:tab/>
        <w:t>1</w:t>
      </w:r>
      <w:r w:rsidR="001E0FFA">
        <w:rPr>
          <w:b/>
        </w:rPr>
        <w:t>0</w:t>
      </w:r>
      <w:r w:rsidR="00E80F14">
        <w:rPr>
          <w:b/>
          <w:u w:val="single"/>
          <w:vertAlign w:val="superscript"/>
        </w:rPr>
        <w:t>0</w:t>
      </w:r>
      <w:r w:rsidR="001E0FFA">
        <w:rPr>
          <w:b/>
          <w:u w:val="single"/>
          <w:vertAlign w:val="superscript"/>
        </w:rPr>
        <w:t>0</w:t>
      </w:r>
      <w:r w:rsidR="00F75304">
        <w:rPr>
          <w:b/>
        </w:rPr>
        <w:t xml:space="preserve">- </w:t>
      </w:r>
      <w:r w:rsidR="00E80F14">
        <w:rPr>
          <w:b/>
        </w:rPr>
        <w:t>11</w:t>
      </w:r>
      <w:r w:rsidR="00E80F14">
        <w:rPr>
          <w:b/>
          <w:u w:val="single"/>
          <w:vertAlign w:val="superscript"/>
        </w:rPr>
        <w:t>30</w:t>
      </w:r>
      <w:r w:rsidR="00F75304">
        <w:rPr>
          <w:b/>
          <w:u w:val="single"/>
          <w:vertAlign w:val="superscript"/>
        </w:rPr>
        <w:t xml:space="preserve"> </w:t>
      </w:r>
      <w:r w:rsidR="00F75304">
        <w:rPr>
          <w:b/>
        </w:rPr>
        <w:t xml:space="preserve">  </w:t>
      </w:r>
      <w:r w:rsidRPr="002C70BF">
        <w:rPr>
          <w:b/>
        </w:rPr>
        <w:tab/>
      </w:r>
      <w:r w:rsidR="00F75304">
        <w:rPr>
          <w:b/>
        </w:rPr>
        <w:t>Kata verseny</w:t>
      </w:r>
      <w:r w:rsidR="001E0FFA">
        <w:rPr>
          <w:b/>
        </w:rPr>
        <w:t xml:space="preserve"> </w:t>
      </w:r>
    </w:p>
    <w:p w:rsidR="00FC4334" w:rsidRDefault="001E0FFA" w:rsidP="00FC433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>
        <w:rPr>
          <w:b/>
        </w:rPr>
        <w:tab/>
      </w:r>
      <w:r w:rsidR="00E80F14">
        <w:rPr>
          <w:b/>
        </w:rPr>
        <w:t>11</w:t>
      </w:r>
      <w:r w:rsidR="00E80F14">
        <w:rPr>
          <w:b/>
          <w:u w:val="single"/>
          <w:vertAlign w:val="superscript"/>
        </w:rPr>
        <w:t>3</w:t>
      </w:r>
      <w:r w:rsidR="00FC4334">
        <w:rPr>
          <w:b/>
          <w:u w:val="single"/>
          <w:vertAlign w:val="superscript"/>
        </w:rPr>
        <w:t>0</w:t>
      </w:r>
      <w:r w:rsidR="00FC4334">
        <w:rPr>
          <w:b/>
        </w:rPr>
        <w:t xml:space="preserve">  </w:t>
      </w:r>
      <w:r w:rsidR="00FC4334">
        <w:rPr>
          <w:b/>
        </w:rPr>
        <w:tab/>
      </w:r>
      <w:r>
        <w:rPr>
          <w:b/>
        </w:rPr>
        <w:t>Küzdelmek kezdete</w:t>
      </w:r>
    </w:p>
    <w:p w:rsidR="00FC4334" w:rsidRPr="002476F6" w:rsidRDefault="00FC4334" w:rsidP="00FC4334">
      <w:pPr>
        <w:tabs>
          <w:tab w:val="left" w:pos="2835"/>
          <w:tab w:val="left" w:pos="4536"/>
        </w:tabs>
        <w:spacing w:before="240"/>
        <w:jc w:val="both"/>
        <w:rPr>
          <w:b/>
        </w:rPr>
      </w:pPr>
      <w:r>
        <w:rPr>
          <w:b/>
        </w:rPr>
        <w:tab/>
        <w:t>18</w:t>
      </w:r>
      <w:r w:rsidRPr="002476F6">
        <w:rPr>
          <w:b/>
          <w:u w:val="single"/>
          <w:vertAlign w:val="superscript"/>
        </w:rPr>
        <w:t>00</w:t>
      </w:r>
      <w:r>
        <w:rPr>
          <w:b/>
        </w:rPr>
        <w:t xml:space="preserve"> </w:t>
      </w:r>
      <w:r>
        <w:rPr>
          <w:b/>
        </w:rPr>
        <w:tab/>
        <w:t>Eredményhirdetés</w:t>
      </w:r>
    </w:p>
    <w:p w:rsidR="00FC4334" w:rsidRDefault="00FC4334" w:rsidP="00FC4334">
      <w:pPr>
        <w:spacing w:before="600"/>
        <w:jc w:val="both"/>
      </w:pPr>
      <w:r>
        <w:t xml:space="preserve">Eredményes felkészülést, és jó versenyzést kívánok mindenkinek! </w:t>
      </w:r>
    </w:p>
    <w:p w:rsidR="00F75304" w:rsidRDefault="00F75304" w:rsidP="00FC4334">
      <w:pPr>
        <w:tabs>
          <w:tab w:val="left" w:pos="7371"/>
        </w:tabs>
        <w:spacing w:before="240"/>
        <w:jc w:val="both"/>
      </w:pPr>
    </w:p>
    <w:p w:rsidR="00F75304" w:rsidRDefault="00F75304" w:rsidP="00FC4334">
      <w:pPr>
        <w:tabs>
          <w:tab w:val="left" w:pos="7371"/>
        </w:tabs>
        <w:spacing w:before="240"/>
        <w:jc w:val="both"/>
      </w:pPr>
      <w:r>
        <w:t>Debrecen, 2017. október 5.</w:t>
      </w:r>
    </w:p>
    <w:p w:rsidR="00F75304" w:rsidRDefault="00F75304" w:rsidP="00FC4334">
      <w:pPr>
        <w:tabs>
          <w:tab w:val="left" w:pos="7371"/>
        </w:tabs>
        <w:spacing w:before="240"/>
        <w:jc w:val="both"/>
      </w:pPr>
    </w:p>
    <w:p w:rsidR="00FC4334" w:rsidRDefault="00FC4334" w:rsidP="00FC4334">
      <w:pPr>
        <w:tabs>
          <w:tab w:val="left" w:pos="7371"/>
        </w:tabs>
        <w:spacing w:before="240"/>
        <w:jc w:val="both"/>
      </w:pPr>
      <w:r>
        <w:tab/>
        <w:t>Osu!</w:t>
      </w:r>
    </w:p>
    <w:p w:rsidR="00FC4334" w:rsidRDefault="00FC4334" w:rsidP="00FC4334">
      <w:pPr>
        <w:tabs>
          <w:tab w:val="left" w:pos="6237"/>
        </w:tabs>
        <w:spacing w:before="240"/>
        <w:jc w:val="both"/>
      </w:pPr>
      <w:r>
        <w:tab/>
        <w:t>Tokaji Norbert 2. dan</w:t>
      </w:r>
    </w:p>
    <w:p w:rsidR="00FC4334" w:rsidRPr="002476F6" w:rsidRDefault="00FC4334" w:rsidP="00FC4334">
      <w:pPr>
        <w:tabs>
          <w:tab w:val="left" w:pos="7371"/>
        </w:tabs>
        <w:spacing w:before="240"/>
        <w:jc w:val="both"/>
      </w:pPr>
      <w:r>
        <w:tab/>
      </w:r>
    </w:p>
    <w:p w:rsidR="00FC4334" w:rsidRPr="00051F5C" w:rsidRDefault="00FC4334" w:rsidP="00FC4334">
      <w:pPr>
        <w:jc w:val="both"/>
      </w:pPr>
    </w:p>
    <w:sectPr w:rsidR="00FC4334" w:rsidRPr="00051F5C" w:rsidSect="000A0AAA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647" w:rsidRDefault="00001647" w:rsidP="00B54E1B">
      <w:pPr>
        <w:spacing w:after="0" w:line="240" w:lineRule="auto"/>
      </w:pPr>
      <w:r>
        <w:separator/>
      </w:r>
    </w:p>
  </w:endnote>
  <w:endnote w:type="continuationSeparator" w:id="0">
    <w:p w:rsidR="00001647" w:rsidRDefault="00001647" w:rsidP="00B5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Xirod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647" w:rsidRDefault="00001647" w:rsidP="00B54E1B">
      <w:pPr>
        <w:spacing w:after="0" w:line="240" w:lineRule="auto"/>
      </w:pPr>
      <w:r>
        <w:separator/>
      </w:r>
    </w:p>
  </w:footnote>
  <w:footnote w:type="continuationSeparator" w:id="0">
    <w:p w:rsidR="00001647" w:rsidRDefault="00001647" w:rsidP="00B54E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7ED1"/>
    <w:multiLevelType w:val="hybridMultilevel"/>
    <w:tmpl w:val="DBBE88C4"/>
    <w:lvl w:ilvl="0" w:tplc="44E8C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84E46"/>
    <w:multiLevelType w:val="hybridMultilevel"/>
    <w:tmpl w:val="401E0CBE"/>
    <w:lvl w:ilvl="0" w:tplc="44E8C3D0">
      <w:numFmt w:val="bullet"/>
      <w:lvlText w:val="-"/>
      <w:lvlJc w:val="left"/>
      <w:pPr>
        <w:tabs>
          <w:tab w:val="num" w:pos="775"/>
        </w:tabs>
        <w:ind w:left="77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3F"/>
    <w:rsid w:val="00001647"/>
    <w:rsid w:val="000A0AAA"/>
    <w:rsid w:val="0015026C"/>
    <w:rsid w:val="00152695"/>
    <w:rsid w:val="00165295"/>
    <w:rsid w:val="001E0FFA"/>
    <w:rsid w:val="001E3B01"/>
    <w:rsid w:val="002055A2"/>
    <w:rsid w:val="00213EFC"/>
    <w:rsid w:val="00462F26"/>
    <w:rsid w:val="004D293F"/>
    <w:rsid w:val="004E391F"/>
    <w:rsid w:val="005047B8"/>
    <w:rsid w:val="005609C7"/>
    <w:rsid w:val="00590060"/>
    <w:rsid w:val="005B3EB5"/>
    <w:rsid w:val="005C1B07"/>
    <w:rsid w:val="00652AB9"/>
    <w:rsid w:val="00690FC5"/>
    <w:rsid w:val="00695B02"/>
    <w:rsid w:val="007B181A"/>
    <w:rsid w:val="007F2E12"/>
    <w:rsid w:val="0094180D"/>
    <w:rsid w:val="00983C93"/>
    <w:rsid w:val="00A27D8F"/>
    <w:rsid w:val="00B0187A"/>
    <w:rsid w:val="00B54E1B"/>
    <w:rsid w:val="00B66287"/>
    <w:rsid w:val="00CB28A0"/>
    <w:rsid w:val="00DF00A9"/>
    <w:rsid w:val="00E40003"/>
    <w:rsid w:val="00E80F14"/>
    <w:rsid w:val="00EA329F"/>
    <w:rsid w:val="00EB5CAE"/>
    <w:rsid w:val="00F75304"/>
    <w:rsid w:val="00FC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B39DD2C-8019-4629-BE1A-A6552DB37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E3B0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A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A0AA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54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54E1B"/>
  </w:style>
  <w:style w:type="paragraph" w:styleId="llb">
    <w:name w:val="footer"/>
    <w:basedOn w:val="Norml"/>
    <w:link w:val="llbChar"/>
    <w:uiPriority w:val="99"/>
    <w:unhideWhenUsed/>
    <w:rsid w:val="00B54E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5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in1.hu/2013/%2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li\AppData\Local\Temp\Debrecen_Kupa%202017-11-18_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Debrecen_Kupa 2017-11-18_</Template>
  <TotalTime>0</TotalTime>
  <Pages>4</Pages>
  <Words>692</Words>
  <Characters>4781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user</cp:lastModifiedBy>
  <cp:revision>2</cp:revision>
  <cp:lastPrinted>2017-10-01T17:02:00Z</cp:lastPrinted>
  <dcterms:created xsi:type="dcterms:W3CDTF">2017-10-17T04:33:00Z</dcterms:created>
  <dcterms:modified xsi:type="dcterms:W3CDTF">2017-10-17T04:33:00Z</dcterms:modified>
</cp:coreProperties>
</file>